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DD48D" w14:textId="77777777" w:rsidR="00800353" w:rsidRDefault="00800353" w:rsidP="00800353">
      <w:pPr>
        <w:spacing w:line="36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1</w:t>
      </w:r>
    </w:p>
    <w:p w14:paraId="690FEB6E" w14:textId="77777777" w:rsidR="00800353" w:rsidRDefault="00800353" w:rsidP="00800353">
      <w:pPr>
        <w:spacing w:line="360" w:lineRule="auto"/>
        <w:jc w:val="right"/>
        <w:rPr>
          <w:sz w:val="28"/>
          <w:szCs w:val="28"/>
          <w:lang w:eastAsia="en-US"/>
        </w:rPr>
      </w:pPr>
    </w:p>
    <w:p w14:paraId="22C7BC5F" w14:textId="77777777" w:rsidR="00800353" w:rsidRDefault="00800353" w:rsidP="00800353">
      <w:pPr>
        <w:ind w:right="-1" w:firstLine="708"/>
        <w:jc w:val="center"/>
        <w:rPr>
          <w:rFonts w:eastAsia="Cambria Math"/>
          <w:b/>
          <w:color w:val="000000"/>
          <w:sz w:val="28"/>
          <w:szCs w:val="28"/>
        </w:rPr>
      </w:pPr>
      <w:r>
        <w:rPr>
          <w:rFonts w:eastAsia="Cambria Math"/>
          <w:b/>
          <w:color w:val="000000"/>
          <w:sz w:val="28"/>
          <w:szCs w:val="28"/>
        </w:rPr>
        <w:t>Инструкция по оформлению билетов</w:t>
      </w:r>
    </w:p>
    <w:p w14:paraId="63924115" w14:textId="77777777" w:rsidR="00800353" w:rsidRDefault="00800353" w:rsidP="00800353">
      <w:pPr>
        <w:ind w:right="-1" w:firstLine="708"/>
        <w:jc w:val="both"/>
        <w:rPr>
          <w:rFonts w:eastAsia="Cambria Math"/>
          <w:color w:val="000000"/>
          <w:sz w:val="28"/>
          <w:szCs w:val="28"/>
        </w:rPr>
      </w:pPr>
    </w:p>
    <w:p w14:paraId="7CD7A1C9" w14:textId="7B66380F" w:rsidR="00800353" w:rsidRDefault="00800353" w:rsidP="00041E9A">
      <w:pPr>
        <w:spacing w:line="360" w:lineRule="auto"/>
        <w:ind w:right="-1" w:firstLine="708"/>
        <w:jc w:val="both"/>
        <w:rPr>
          <w:rFonts w:eastAsia="Cambria Math"/>
          <w:color w:val="000000"/>
          <w:sz w:val="28"/>
          <w:szCs w:val="28"/>
        </w:rPr>
      </w:pPr>
      <w:r w:rsidRPr="00FA0F2B">
        <w:rPr>
          <w:rFonts w:eastAsia="Cambria Math"/>
          <w:b/>
          <w:bCs/>
          <w:color w:val="000000"/>
          <w:sz w:val="28"/>
          <w:szCs w:val="28"/>
        </w:rPr>
        <w:t>Шаг 1.</w:t>
      </w:r>
      <w:r>
        <w:rPr>
          <w:rFonts w:eastAsia="Cambria Math"/>
          <w:color w:val="000000"/>
          <w:sz w:val="28"/>
          <w:szCs w:val="28"/>
        </w:rPr>
        <w:t xml:space="preserve">  </w:t>
      </w:r>
      <w:r w:rsidR="006E79F6">
        <w:rPr>
          <w:rFonts w:eastAsia="Cambria Math"/>
          <w:color w:val="000000"/>
          <w:sz w:val="28"/>
          <w:szCs w:val="28"/>
        </w:rPr>
        <w:t>Для покупки билетов</w:t>
      </w:r>
      <w:r w:rsidR="00041E9A">
        <w:rPr>
          <w:rFonts w:eastAsia="Cambria Math"/>
          <w:color w:val="000000"/>
          <w:sz w:val="28"/>
          <w:szCs w:val="28"/>
        </w:rPr>
        <w:t xml:space="preserve"> </w:t>
      </w:r>
      <w:r w:rsidR="006E79F6">
        <w:rPr>
          <w:rFonts w:eastAsia="Cambria Math"/>
          <w:color w:val="000000"/>
          <w:sz w:val="28"/>
          <w:szCs w:val="28"/>
        </w:rPr>
        <w:t>необходимо</w:t>
      </w:r>
      <w:r w:rsidR="00041E9A">
        <w:rPr>
          <w:rFonts w:eastAsia="Cambria Math"/>
          <w:color w:val="000000"/>
          <w:sz w:val="28"/>
          <w:szCs w:val="28"/>
        </w:rPr>
        <w:t xml:space="preserve"> перейти </w:t>
      </w:r>
      <w:r>
        <w:rPr>
          <w:rFonts w:eastAsia="Cambria Math"/>
          <w:color w:val="000000"/>
          <w:sz w:val="28"/>
          <w:szCs w:val="28"/>
        </w:rPr>
        <w:t xml:space="preserve">на официальный билетный сайт </w:t>
      </w:r>
      <w:r w:rsidR="00D53BFC">
        <w:rPr>
          <w:rFonts w:eastAsia="Cambria Math"/>
          <w:color w:val="000000"/>
          <w:sz w:val="28"/>
          <w:szCs w:val="28"/>
        </w:rPr>
        <w:t xml:space="preserve">Игр БРИКС </w:t>
      </w:r>
      <w:hyperlink r:id="rId7" w:history="1">
        <w:r w:rsidR="00D53BFC" w:rsidRPr="00B84FC3">
          <w:rPr>
            <w:rStyle w:val="a6"/>
            <w:rFonts w:eastAsia="Cambria Math"/>
            <w:sz w:val="28"/>
            <w:szCs w:val="28"/>
          </w:rPr>
          <w:t>https://kzn.kassir.ru/selection/sportivnyie-igryi-stran-briks-2024</w:t>
        </w:r>
      </w:hyperlink>
      <w:r w:rsidR="00041E9A">
        <w:rPr>
          <w:rFonts w:eastAsia="Cambria Math"/>
          <w:color w:val="000000"/>
          <w:sz w:val="28"/>
          <w:szCs w:val="28"/>
        </w:rPr>
        <w:t xml:space="preserve"> и </w:t>
      </w:r>
      <w:r w:rsidR="00D53BFC">
        <w:rPr>
          <w:rFonts w:eastAsia="Cambria Math"/>
          <w:color w:val="000000"/>
          <w:sz w:val="28"/>
          <w:szCs w:val="28"/>
        </w:rPr>
        <w:t>выб</w:t>
      </w:r>
      <w:r w:rsidR="00041E9A">
        <w:rPr>
          <w:rFonts w:eastAsia="Cambria Math"/>
          <w:color w:val="000000"/>
          <w:sz w:val="28"/>
          <w:szCs w:val="28"/>
        </w:rPr>
        <w:t>рать</w:t>
      </w:r>
      <w:r>
        <w:rPr>
          <w:rFonts w:eastAsia="Cambria Math"/>
          <w:color w:val="000000"/>
          <w:sz w:val="28"/>
          <w:szCs w:val="28"/>
        </w:rPr>
        <w:t xml:space="preserve"> </w:t>
      </w:r>
      <w:r w:rsidR="00970FA6">
        <w:rPr>
          <w:rFonts w:eastAsia="Cambria Math"/>
          <w:color w:val="000000"/>
          <w:sz w:val="28"/>
          <w:szCs w:val="28"/>
        </w:rPr>
        <w:t>вид спорта</w:t>
      </w:r>
      <w:r>
        <w:rPr>
          <w:rFonts w:eastAsia="Cambria Math"/>
          <w:color w:val="000000"/>
          <w:sz w:val="28"/>
          <w:szCs w:val="28"/>
        </w:rPr>
        <w:t xml:space="preserve">. </w:t>
      </w:r>
    </w:p>
    <w:p w14:paraId="6737BCCC" w14:textId="041EF343" w:rsidR="00041E9A" w:rsidRDefault="00041E9A" w:rsidP="00041E9A">
      <w:pPr>
        <w:ind w:right="-1" w:firstLine="708"/>
        <w:jc w:val="both"/>
        <w:rPr>
          <w:rFonts w:eastAsia="Calibri"/>
          <w:noProof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688C26" wp14:editId="32670258">
                <wp:simplePos x="0" y="0"/>
                <wp:positionH relativeFrom="column">
                  <wp:posOffset>1446335</wp:posOffset>
                </wp:positionH>
                <wp:positionV relativeFrom="paragraph">
                  <wp:posOffset>1614023</wp:posOffset>
                </wp:positionV>
                <wp:extent cx="168812" cy="506437"/>
                <wp:effectExtent l="76200" t="38100" r="60325" b="84455"/>
                <wp:wrapNone/>
                <wp:docPr id="61430019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812" cy="5064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F4904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13.9pt;margin-top:127.1pt;width:13.3pt;height:39.9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041E9A">
        <w:rPr>
          <w:rFonts w:eastAsia="Calibri"/>
          <w:noProof/>
        </w:rPr>
        <w:drawing>
          <wp:inline distT="0" distB="0" distL="0" distR="0" wp14:anchorId="6B6200A3" wp14:editId="46F5FE55">
            <wp:extent cx="4178515" cy="4102311"/>
            <wp:effectExtent l="0" t="0" r="0" b="0"/>
            <wp:docPr id="1780143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434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8515" cy="410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EDDE6C" w14:textId="2D36394F" w:rsidR="00800353" w:rsidRDefault="00800353" w:rsidP="00041E9A">
      <w:pPr>
        <w:spacing w:line="360" w:lineRule="auto"/>
        <w:ind w:right="-1" w:firstLine="708"/>
        <w:jc w:val="both"/>
        <w:rPr>
          <w:rFonts w:eastAsia="Cambria Math"/>
          <w:color w:val="000000"/>
          <w:sz w:val="28"/>
          <w:szCs w:val="28"/>
        </w:rPr>
      </w:pPr>
      <w:r w:rsidRPr="00FA0F2B">
        <w:rPr>
          <w:rFonts w:eastAsia="Cambria Math"/>
          <w:b/>
          <w:bCs/>
          <w:color w:val="000000"/>
          <w:sz w:val="28"/>
          <w:szCs w:val="28"/>
        </w:rPr>
        <w:t>Шаг 2.</w:t>
      </w:r>
      <w:r>
        <w:rPr>
          <w:rFonts w:eastAsia="Cambria Math"/>
          <w:color w:val="000000"/>
          <w:sz w:val="28"/>
          <w:szCs w:val="28"/>
        </w:rPr>
        <w:t xml:space="preserve"> После </w:t>
      </w:r>
      <w:r w:rsidR="00041E9A">
        <w:rPr>
          <w:rFonts w:eastAsia="Cambria Math"/>
          <w:color w:val="000000"/>
          <w:sz w:val="28"/>
          <w:szCs w:val="28"/>
        </w:rPr>
        <w:t>перехода на страницу</w:t>
      </w:r>
      <w:r w:rsidR="00970FA6">
        <w:rPr>
          <w:rFonts w:eastAsia="Cambria Math"/>
          <w:color w:val="000000"/>
          <w:sz w:val="28"/>
          <w:szCs w:val="28"/>
        </w:rPr>
        <w:t xml:space="preserve"> вида</w:t>
      </w:r>
      <w:r w:rsidR="00D720A2">
        <w:rPr>
          <w:rFonts w:eastAsia="Cambria Math"/>
          <w:color w:val="000000"/>
          <w:sz w:val="28"/>
          <w:szCs w:val="28"/>
        </w:rPr>
        <w:t xml:space="preserve"> спорта</w:t>
      </w:r>
      <w:r w:rsidR="00041E9A">
        <w:rPr>
          <w:rFonts w:eastAsia="Cambria Math"/>
          <w:color w:val="000000"/>
          <w:sz w:val="28"/>
          <w:szCs w:val="28"/>
        </w:rPr>
        <w:t>, наж</w:t>
      </w:r>
      <w:r w:rsidR="00F33FC8">
        <w:rPr>
          <w:rFonts w:eastAsia="Cambria Math"/>
          <w:color w:val="000000"/>
          <w:sz w:val="28"/>
          <w:szCs w:val="28"/>
        </w:rPr>
        <w:t>мите</w:t>
      </w:r>
      <w:r w:rsidR="00041E9A">
        <w:rPr>
          <w:rFonts w:eastAsia="Cambria Math"/>
          <w:color w:val="000000"/>
          <w:sz w:val="28"/>
          <w:szCs w:val="28"/>
        </w:rPr>
        <w:t xml:space="preserve"> на кнопку «Купить билеты». </w:t>
      </w:r>
    </w:p>
    <w:p w14:paraId="6C0DD46C" w14:textId="49384029" w:rsidR="00041E9A" w:rsidRDefault="00041E9A" w:rsidP="00041E9A">
      <w:pPr>
        <w:spacing w:line="360" w:lineRule="auto"/>
        <w:ind w:right="-1" w:firstLine="708"/>
        <w:jc w:val="both"/>
        <w:rPr>
          <w:rFonts w:eastAsia="Calibri"/>
          <w:noProof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022E54" wp14:editId="227A83E6">
                <wp:simplePos x="0" y="0"/>
                <wp:positionH relativeFrom="column">
                  <wp:posOffset>1099185</wp:posOffset>
                </wp:positionH>
                <wp:positionV relativeFrom="paragraph">
                  <wp:posOffset>1164802</wp:posOffset>
                </wp:positionV>
                <wp:extent cx="518584" cy="189566"/>
                <wp:effectExtent l="38100" t="57150" r="34290" b="96520"/>
                <wp:wrapNone/>
                <wp:docPr id="1091970634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8584" cy="18956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BA0968" id="Прямая со стрелкой 3" o:spid="_x0000_s1026" type="#_x0000_t32" style="position:absolute;margin-left:86.55pt;margin-top:91.7pt;width:40.85pt;height:14.95pt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Pr="00041E9A">
        <w:rPr>
          <w:rFonts w:eastAsia="Calibri"/>
          <w:noProof/>
        </w:rPr>
        <w:drawing>
          <wp:inline distT="0" distB="0" distL="0" distR="0" wp14:anchorId="57E9746F" wp14:editId="484DC2C0">
            <wp:extent cx="4094816" cy="2377440"/>
            <wp:effectExtent l="0" t="0" r="1270" b="3810"/>
            <wp:docPr id="7794945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49458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318" cy="238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F1A2B" w14:textId="290F6F8E" w:rsidR="00041E9A" w:rsidRDefault="00F33FC8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 w:rsidRPr="00FA0F2B">
        <w:rPr>
          <w:rFonts w:eastAsia="Calibri"/>
          <w:b/>
          <w:bCs/>
          <w:noProof/>
          <w:sz w:val="28"/>
          <w:szCs w:val="28"/>
        </w:rPr>
        <w:lastRenderedPageBreak/>
        <w:t>Шаг 3.</w:t>
      </w:r>
      <w:r w:rsidRPr="00F33FC8">
        <w:rPr>
          <w:rFonts w:eastAsia="Calibri"/>
          <w:noProof/>
          <w:sz w:val="28"/>
          <w:szCs w:val="28"/>
        </w:rPr>
        <w:t xml:space="preserve"> Далее перед Вами откроется схема, где нужно выбрать дату и время, а также</w:t>
      </w:r>
      <w:r w:rsidR="00970FA6">
        <w:rPr>
          <w:rFonts w:eastAsia="Calibri"/>
          <w:noProof/>
          <w:sz w:val="28"/>
          <w:szCs w:val="28"/>
        </w:rPr>
        <w:t xml:space="preserve"> выбрать место</w:t>
      </w:r>
      <w:r w:rsidRPr="00F33FC8">
        <w:rPr>
          <w:rFonts w:eastAsia="Calibri"/>
          <w:noProof/>
          <w:sz w:val="28"/>
          <w:szCs w:val="28"/>
        </w:rPr>
        <w:t xml:space="preserve">. </w:t>
      </w:r>
    </w:p>
    <w:p w14:paraId="48834F51" w14:textId="2C14A469" w:rsidR="00F33FC8" w:rsidRDefault="00F33FC8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EF41E99" wp14:editId="1F78E571">
                <wp:simplePos x="0" y="0"/>
                <wp:positionH relativeFrom="column">
                  <wp:posOffset>420262</wp:posOffset>
                </wp:positionH>
                <wp:positionV relativeFrom="paragraph">
                  <wp:posOffset>1030</wp:posOffset>
                </wp:positionV>
                <wp:extent cx="1468689" cy="402477"/>
                <wp:effectExtent l="19050" t="19050" r="17780" b="17145"/>
                <wp:wrapNone/>
                <wp:docPr id="1178743406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689" cy="40247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8F1959" w14:textId="77777777" w:rsidR="00F33FC8" w:rsidRDefault="00F33F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EF41E9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33.1pt;margin-top:.1pt;width:115.65pt;height:31.7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" filled="f" strokecolor="red" strokeweight="2.25pt">
                <v:textbox>
                  <w:txbxContent>
                    <w:p w14:paraId="208F1959" w14:textId="77777777" w:rsidR="00F33FC8" w:rsidRDefault="00F33FC8"/>
                  </w:txbxContent>
                </v:textbox>
              </v:shape>
            </w:pict>
          </mc:Fallback>
        </mc:AlternateContent>
      </w:r>
      <w:r w:rsidRPr="00F33FC8">
        <w:rPr>
          <w:rFonts w:eastAsia="Calibri"/>
          <w:noProof/>
          <w:sz w:val="28"/>
          <w:szCs w:val="28"/>
        </w:rPr>
        <w:drawing>
          <wp:inline distT="0" distB="0" distL="0" distR="0" wp14:anchorId="702DE015" wp14:editId="1D083CA0">
            <wp:extent cx="4097199" cy="2722098"/>
            <wp:effectExtent l="0" t="0" r="0" b="2540"/>
            <wp:docPr id="2128961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6107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29534" cy="274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D5CB7" w14:textId="1A1CD080" w:rsidR="00F33FC8" w:rsidRDefault="00F33FC8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 w:rsidRPr="00FA0F2B">
        <w:rPr>
          <w:rFonts w:eastAsia="Calibri"/>
          <w:b/>
          <w:bCs/>
          <w:noProof/>
          <w:sz w:val="28"/>
          <w:szCs w:val="28"/>
        </w:rPr>
        <w:t>Шаг 4.</w:t>
      </w:r>
      <w:r>
        <w:rPr>
          <w:rFonts w:eastAsia="Calibri"/>
          <w:noProof/>
          <w:sz w:val="28"/>
          <w:szCs w:val="28"/>
        </w:rPr>
        <w:t xml:space="preserve"> После выбора даты и времени, нужно </w:t>
      </w:r>
      <w:r w:rsidR="00970FA6">
        <w:rPr>
          <w:rFonts w:eastAsia="Calibri"/>
          <w:noProof/>
          <w:sz w:val="28"/>
          <w:szCs w:val="28"/>
        </w:rPr>
        <w:t xml:space="preserve">нажать на схеме на желаемое место. </w:t>
      </w:r>
    </w:p>
    <w:p w14:paraId="31CCC1FF" w14:textId="0362387F" w:rsidR="00F33FC8" w:rsidRDefault="00F33FC8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56044FE" wp14:editId="083B5693">
                <wp:simplePos x="0" y="0"/>
                <wp:positionH relativeFrom="column">
                  <wp:posOffset>1083812</wp:posOffset>
                </wp:positionH>
                <wp:positionV relativeFrom="paragraph">
                  <wp:posOffset>761236</wp:posOffset>
                </wp:positionV>
                <wp:extent cx="115319" cy="385279"/>
                <wp:effectExtent l="76200" t="38100" r="75565" b="72390"/>
                <wp:wrapNone/>
                <wp:docPr id="1524259660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319" cy="38527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981A38" id="Прямая со стрелкой 7" o:spid="_x0000_s1026" type="#_x0000_t32" style="position:absolute;margin-left:85.35pt;margin-top:59.95pt;width:9.1pt;height:30.35pt;flip:x 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" strokecolor="red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970FA6" w:rsidRPr="00970FA6">
        <w:rPr>
          <w:noProof/>
        </w:rPr>
        <w:t xml:space="preserve"> </w:t>
      </w:r>
      <w:r w:rsidR="00970FA6" w:rsidRPr="00970FA6">
        <w:rPr>
          <w:rFonts w:eastAsia="Calibri"/>
          <w:noProof/>
          <w:sz w:val="28"/>
          <w:szCs w:val="28"/>
        </w:rPr>
        <w:drawing>
          <wp:inline distT="0" distB="0" distL="0" distR="0" wp14:anchorId="3CB81EA4" wp14:editId="0CBB9C28">
            <wp:extent cx="4025900" cy="2720644"/>
            <wp:effectExtent l="0" t="0" r="0" b="3810"/>
            <wp:docPr id="845819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190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5309" cy="272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18460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08914FCF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6AA1637F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6DE955C1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2DBAC950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681A1DAF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6D691066" w14:textId="77777777" w:rsidR="00FA0F2B" w:rsidRDefault="00FA0F2B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77A7811B" w14:textId="3A956D2A" w:rsidR="00F33FC8" w:rsidRDefault="00F33FC8" w:rsidP="00041E9A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 w:rsidRPr="00FA0F2B">
        <w:rPr>
          <w:rFonts w:eastAsia="Cambria Math"/>
          <w:b/>
          <w:bCs/>
          <w:color w:val="000000"/>
          <w:sz w:val="28"/>
          <w:szCs w:val="28"/>
        </w:rPr>
        <w:lastRenderedPageBreak/>
        <w:t>Шаг 5.</w:t>
      </w:r>
      <w:r w:rsidRPr="00FA0F2B">
        <w:rPr>
          <w:rFonts w:eastAsia="Cambria Math"/>
          <w:color w:val="000000"/>
          <w:sz w:val="28"/>
          <w:szCs w:val="28"/>
        </w:rPr>
        <w:t xml:space="preserve"> </w:t>
      </w:r>
      <w:r w:rsidRPr="00FA0F2B">
        <w:rPr>
          <w:rFonts w:eastAsia="Calibri"/>
          <w:noProof/>
          <w:sz w:val="28"/>
          <w:szCs w:val="28"/>
        </w:rPr>
        <w:t>В откры</w:t>
      </w:r>
      <w:r w:rsidR="00FA0F2B" w:rsidRPr="00FA0F2B">
        <w:rPr>
          <w:rFonts w:eastAsia="Calibri"/>
          <w:noProof/>
          <w:sz w:val="28"/>
          <w:szCs w:val="28"/>
        </w:rPr>
        <w:t>в</w:t>
      </w:r>
      <w:r w:rsidRPr="00FA0F2B">
        <w:rPr>
          <w:rFonts w:eastAsia="Calibri"/>
          <w:noProof/>
          <w:sz w:val="28"/>
          <w:szCs w:val="28"/>
        </w:rPr>
        <w:t>шемся окне необходимо выбрать количество билетов</w:t>
      </w:r>
      <w:r>
        <w:rPr>
          <w:rFonts w:eastAsia="Calibri"/>
          <w:noProof/>
          <w:sz w:val="28"/>
          <w:szCs w:val="28"/>
        </w:rPr>
        <w:t xml:space="preserve"> </w:t>
      </w:r>
      <w:r w:rsidR="00FA0F2B">
        <w:rPr>
          <w:rFonts w:eastAsia="Calibri"/>
          <w:noProof/>
          <w:sz w:val="28"/>
          <w:szCs w:val="28"/>
        </w:rPr>
        <w:t xml:space="preserve">и нажать кнопку «Купить». </w:t>
      </w:r>
    </w:p>
    <w:p w14:paraId="4FB8BFA9" w14:textId="0D52FBAE" w:rsidR="00FA0F2B" w:rsidRDefault="00970FA6" w:rsidP="00FA0F2B">
      <w:pPr>
        <w:spacing w:line="360" w:lineRule="auto"/>
        <w:ind w:right="-1" w:firstLine="708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38E07E5" wp14:editId="1ECFB2B3">
                <wp:simplePos x="0" y="0"/>
                <wp:positionH relativeFrom="column">
                  <wp:posOffset>4190185</wp:posOffset>
                </wp:positionH>
                <wp:positionV relativeFrom="paragraph">
                  <wp:posOffset>2535522</wp:posOffset>
                </wp:positionV>
                <wp:extent cx="401702" cy="237850"/>
                <wp:effectExtent l="19050" t="19050" r="17780" b="10160"/>
                <wp:wrapNone/>
                <wp:docPr id="39812598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02" cy="237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3E77F" w14:textId="77777777" w:rsidR="00970FA6" w:rsidRDefault="00970F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38E07E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7" type="#_x0000_t202" style="position:absolute;left:0;text-align:left;margin-left:329.95pt;margin-top:199.65pt;width:31.65pt;height:18.7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" filled="f" strokecolor="red" strokeweight="2.25pt">
                <v:textbox>
                  <w:txbxContent>
                    <w:p w14:paraId="19D3E77F" w14:textId="77777777" w:rsidR="00970FA6" w:rsidRDefault="00970FA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FDCADA3" wp14:editId="4F7F48B7">
                <wp:simplePos x="0" y="0"/>
                <wp:positionH relativeFrom="column">
                  <wp:posOffset>1994591</wp:posOffset>
                </wp:positionH>
                <wp:positionV relativeFrom="paragraph">
                  <wp:posOffset>1566174</wp:posOffset>
                </wp:positionV>
                <wp:extent cx="1154342" cy="229371"/>
                <wp:effectExtent l="19050" t="19050" r="27305" b="18415"/>
                <wp:wrapNone/>
                <wp:docPr id="194354269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342" cy="2293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60409" w14:textId="77777777" w:rsidR="00970FA6" w:rsidRDefault="00970F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DCADA3" id="Надпись 2" o:spid="_x0000_s1028" type="#_x0000_t202" style="position:absolute;left:0;text-align:left;margin-left:157.05pt;margin-top:123.3pt;width:90.9pt;height:18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" filled="f" strokecolor="red" strokeweight="2.25pt">
                <v:textbox>
                  <w:txbxContent>
                    <w:p w14:paraId="23B60409" w14:textId="77777777" w:rsidR="00970FA6" w:rsidRDefault="00970FA6"/>
                  </w:txbxContent>
                </v:textbox>
              </v:shape>
            </w:pict>
          </mc:Fallback>
        </mc:AlternateContent>
      </w:r>
      <w:r w:rsidRPr="00970FA6">
        <w:rPr>
          <w:noProof/>
        </w:rPr>
        <w:t xml:space="preserve"> </w:t>
      </w:r>
      <w:r w:rsidRPr="00970FA6">
        <w:rPr>
          <w:noProof/>
        </w:rPr>
        <w:drawing>
          <wp:inline distT="0" distB="0" distL="0" distR="0" wp14:anchorId="07A2906F" wp14:editId="34550975">
            <wp:extent cx="4172132" cy="2846567"/>
            <wp:effectExtent l="0" t="0" r="0" b="0"/>
            <wp:docPr id="1141229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2294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82826" cy="285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0971F" w14:textId="1AFD451B" w:rsidR="006F5A84" w:rsidRDefault="006F5A84" w:rsidP="00FA0F2B">
      <w:pPr>
        <w:spacing w:line="360" w:lineRule="auto"/>
        <w:ind w:right="-1" w:firstLine="708"/>
        <w:jc w:val="both"/>
        <w:rPr>
          <w:noProof/>
          <w:sz w:val="28"/>
          <w:szCs w:val="28"/>
        </w:rPr>
      </w:pPr>
      <w:r w:rsidRPr="006F5A84">
        <w:rPr>
          <w:b/>
          <w:bCs/>
          <w:noProof/>
          <w:sz w:val="28"/>
          <w:szCs w:val="28"/>
        </w:rPr>
        <w:t>Шаг 7.</w:t>
      </w:r>
      <w:r w:rsidRPr="006F5A84">
        <w:rPr>
          <w:noProof/>
          <w:sz w:val="28"/>
          <w:szCs w:val="28"/>
        </w:rPr>
        <w:t xml:space="preserve"> Для покупки билета нужно будет ввести имя</w:t>
      </w:r>
      <w:r>
        <w:rPr>
          <w:noProof/>
          <w:sz w:val="28"/>
          <w:szCs w:val="28"/>
        </w:rPr>
        <w:t>, фамилию</w:t>
      </w:r>
      <w:r w:rsidRPr="006F5A84">
        <w:rPr>
          <w:noProof/>
          <w:sz w:val="28"/>
          <w:szCs w:val="28"/>
        </w:rPr>
        <w:t xml:space="preserve">, номер телефона и почту, на которую придет купленный билет. </w:t>
      </w:r>
      <w:r>
        <w:rPr>
          <w:noProof/>
          <w:sz w:val="28"/>
          <w:szCs w:val="28"/>
        </w:rPr>
        <w:t xml:space="preserve">После ввода необходимых данных нужно нажать кнопку «Далее». </w:t>
      </w:r>
    </w:p>
    <w:p w14:paraId="51E2416B" w14:textId="1863E361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B16B79C" wp14:editId="14CD3902">
                <wp:simplePos x="0" y="0"/>
                <wp:positionH relativeFrom="column">
                  <wp:posOffset>3445510</wp:posOffset>
                </wp:positionH>
                <wp:positionV relativeFrom="paragraph">
                  <wp:posOffset>2538518</wp:posOffset>
                </wp:positionV>
                <wp:extent cx="956733" cy="194734"/>
                <wp:effectExtent l="19050" t="19050" r="15240" b="15240"/>
                <wp:wrapNone/>
                <wp:docPr id="63921497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733" cy="19473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20F01" w14:textId="77777777" w:rsidR="006F5A84" w:rsidRDefault="006F5A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16B79C" id="Надпись 9" o:spid="_x0000_s1029" type="#_x0000_t202" style="position:absolute;left:0;text-align:left;margin-left:271.3pt;margin-top:199.9pt;width:75.35pt;height:15.3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" filled="f" strokecolor="red" strokeweight="2.25pt">
                <v:textbox>
                  <w:txbxContent>
                    <w:p w14:paraId="08920F01" w14:textId="77777777" w:rsidR="006F5A84" w:rsidRDefault="006F5A84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36D3AEC" wp14:editId="2C5030C5">
                <wp:simplePos x="0" y="0"/>
                <wp:positionH relativeFrom="column">
                  <wp:posOffset>3407067</wp:posOffset>
                </wp:positionH>
                <wp:positionV relativeFrom="paragraph">
                  <wp:posOffset>1643758</wp:posOffset>
                </wp:positionV>
                <wp:extent cx="504862" cy="60018"/>
                <wp:effectExtent l="0" t="0" r="28575" b="16510"/>
                <wp:wrapNone/>
                <wp:docPr id="106617442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62" cy="6001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7398418" id="Прямоугольник 8" o:spid="_x0000_s1026" style="position:absolute;margin-left:268.25pt;margin-top:129.45pt;width:39.75pt;height:4.7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" fillcolor="#4f81bd [3204]" strokecolor="white [3212]" strokeweight="2pt"/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F5C432C" wp14:editId="71AA19CA">
                <wp:simplePos x="0" y="0"/>
                <wp:positionH relativeFrom="column">
                  <wp:posOffset>3643287</wp:posOffset>
                </wp:positionH>
                <wp:positionV relativeFrom="paragraph">
                  <wp:posOffset>1438988</wp:posOffset>
                </wp:positionV>
                <wp:extent cx="469880" cy="56488"/>
                <wp:effectExtent l="0" t="0" r="26035" b="20320"/>
                <wp:wrapNone/>
                <wp:docPr id="1867842878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880" cy="5648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0DF14BE" id="Прямоугольник 7" o:spid="_x0000_s1026" style="position:absolute;margin-left:286.85pt;margin-top:113.3pt;width:37pt;height:4.4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" fillcolor="#4f81bd [3204]" strokecolor="white [3212]" strokeweight="2pt"/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7A91F75" wp14:editId="2898315A">
                <wp:simplePos x="0" y="0"/>
                <wp:positionH relativeFrom="column">
                  <wp:posOffset>3407067</wp:posOffset>
                </wp:positionH>
                <wp:positionV relativeFrom="paragraph">
                  <wp:posOffset>1220097</wp:posOffset>
                </wp:positionV>
                <wp:extent cx="155342" cy="81202"/>
                <wp:effectExtent l="0" t="0" r="16510" b="14605"/>
                <wp:wrapNone/>
                <wp:docPr id="65458648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342" cy="8120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B1BE88" id="Прямоугольник 6" o:spid="_x0000_s1026" style="position:absolute;margin-left:268.25pt;margin-top:96.05pt;width:12.25pt;height:6.4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" fillcolor="#4f81bd [3204]" strokecolor="white [3212]" strokeweight="2pt"/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EEC1185" wp14:editId="5C38C627">
                <wp:simplePos x="0" y="0"/>
                <wp:positionH relativeFrom="column">
                  <wp:posOffset>3407067</wp:posOffset>
                </wp:positionH>
                <wp:positionV relativeFrom="paragraph">
                  <wp:posOffset>1022389</wp:posOffset>
                </wp:positionV>
                <wp:extent cx="236543" cy="74141"/>
                <wp:effectExtent l="0" t="0" r="11430" b="21590"/>
                <wp:wrapNone/>
                <wp:docPr id="766069898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43" cy="7414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EF72E75" id="Прямоугольник 5" o:spid="_x0000_s1026" style="position:absolute;margin-left:268.25pt;margin-top:80.5pt;width:18.65pt;height:5.8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" fillcolor="#4f81bd [3204]" strokecolor="white [3212]" strokeweight="2pt"/>
            </w:pict>
          </mc:Fallback>
        </mc:AlternateContent>
      </w:r>
      <w:r w:rsidRPr="006F5A84">
        <w:rPr>
          <w:rFonts w:eastAsia="Calibri"/>
          <w:noProof/>
          <w:sz w:val="28"/>
          <w:szCs w:val="28"/>
        </w:rPr>
        <w:drawing>
          <wp:inline distT="0" distB="0" distL="0" distR="0" wp14:anchorId="5EAB23E8" wp14:editId="3D3C85FB">
            <wp:extent cx="4182158" cy="2806505"/>
            <wp:effectExtent l="0" t="0" r="8890" b="0"/>
            <wp:docPr id="19943502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35027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5721" cy="281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2485" w14:textId="77777777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24EDBC18" w14:textId="77777777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220D1B38" w14:textId="77777777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25C006B1" w14:textId="77777777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2D6F0AD4" w14:textId="77777777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3D186827" w14:textId="34DC2170" w:rsidR="006F5A84" w:rsidRDefault="006F5A84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 w:rsidRPr="006F5A84">
        <w:rPr>
          <w:rFonts w:eastAsia="Calibri"/>
          <w:b/>
          <w:bCs/>
          <w:noProof/>
          <w:sz w:val="28"/>
          <w:szCs w:val="28"/>
        </w:rPr>
        <w:lastRenderedPageBreak/>
        <w:t>Шаг 8.</w:t>
      </w:r>
      <w:r>
        <w:rPr>
          <w:rFonts w:eastAsia="Calibri"/>
          <w:noProof/>
          <w:sz w:val="28"/>
          <w:szCs w:val="28"/>
        </w:rPr>
        <w:t xml:space="preserve"> Далее откроется окно, где необходимо выбрать способ оплаты, а также ввести </w:t>
      </w:r>
      <w:r w:rsidRPr="006F5A84">
        <w:rPr>
          <w:rFonts w:eastAsia="Calibri"/>
          <w:b/>
          <w:bCs/>
          <w:noProof/>
          <w:sz w:val="28"/>
          <w:szCs w:val="28"/>
        </w:rPr>
        <w:t>промокод.</w:t>
      </w:r>
      <w:r>
        <w:rPr>
          <w:rFonts w:eastAsia="Calibri"/>
          <w:noProof/>
          <w:sz w:val="28"/>
          <w:szCs w:val="28"/>
        </w:rPr>
        <w:t xml:space="preserve"> После введения всех необходимых данных, нужно нажать кнопку «Оплатить». </w:t>
      </w:r>
    </w:p>
    <w:p w14:paraId="4832057F" w14:textId="77777777" w:rsidR="00D720A2" w:rsidRDefault="006F5A84" w:rsidP="00D720A2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9594952" wp14:editId="5F9888C2">
                <wp:simplePos x="0" y="0"/>
                <wp:positionH relativeFrom="column">
                  <wp:posOffset>3450208</wp:posOffset>
                </wp:positionH>
                <wp:positionV relativeFrom="paragraph">
                  <wp:posOffset>2567092</wp:posOffset>
                </wp:positionV>
                <wp:extent cx="1025397" cy="237850"/>
                <wp:effectExtent l="19050" t="19050" r="22860" b="10160"/>
                <wp:wrapNone/>
                <wp:docPr id="820941622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397" cy="237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4C6EB" w14:textId="77777777" w:rsidR="006F5A84" w:rsidRDefault="006F5A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594952" id="Надпись 11" o:spid="_x0000_s1030" type="#_x0000_t202" style="position:absolute;left:0;text-align:left;margin-left:271.65pt;margin-top:202.15pt;width:80.75pt;height:18.7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" filled="f" strokecolor="red" strokeweight="2.25pt">
                <v:textbox>
                  <w:txbxContent>
                    <w:p w14:paraId="5094C6EB" w14:textId="77777777" w:rsidR="006F5A84" w:rsidRDefault="006F5A84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A2D0D58" wp14:editId="0C858659">
                <wp:simplePos x="0" y="0"/>
                <wp:positionH relativeFrom="column">
                  <wp:posOffset>3387375</wp:posOffset>
                </wp:positionH>
                <wp:positionV relativeFrom="paragraph">
                  <wp:posOffset>1126089</wp:posOffset>
                </wp:positionV>
                <wp:extent cx="836163" cy="234713"/>
                <wp:effectExtent l="19050" t="19050" r="21590" b="13335"/>
                <wp:wrapNone/>
                <wp:docPr id="1258236864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163" cy="23471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C0343" w14:textId="77777777" w:rsidR="006F5A84" w:rsidRDefault="006F5A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2D0D58" id="Надпись 10" o:spid="_x0000_s1031" type="#_x0000_t202" style="position:absolute;left:0;text-align:left;margin-left:266.7pt;margin-top:88.65pt;width:65.85pt;height:18.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" filled="f" strokecolor="red" strokeweight="2.25pt">
                <v:textbox>
                  <w:txbxContent>
                    <w:p w14:paraId="5C7C0343" w14:textId="77777777" w:rsidR="006F5A84" w:rsidRDefault="006F5A84"/>
                  </w:txbxContent>
                </v:textbox>
              </v:shape>
            </w:pict>
          </mc:Fallback>
        </mc:AlternateContent>
      </w:r>
      <w:r w:rsidRPr="006F5A84">
        <w:rPr>
          <w:rFonts w:eastAsia="Calibri"/>
          <w:noProof/>
          <w:sz w:val="28"/>
          <w:szCs w:val="28"/>
        </w:rPr>
        <w:drawing>
          <wp:inline distT="0" distB="0" distL="0" distR="0" wp14:anchorId="0477FA00" wp14:editId="319A40E5">
            <wp:extent cx="4213274" cy="2886394"/>
            <wp:effectExtent l="0" t="0" r="0" b="9525"/>
            <wp:docPr id="618990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990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9795" cy="290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72A40" w14:textId="14416877" w:rsidR="00FA0F2B" w:rsidRPr="00D720A2" w:rsidRDefault="00D720A2" w:rsidP="00D720A2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  <w:r w:rsidRPr="00D720A2">
        <w:rPr>
          <w:rFonts w:eastAsia="Calibri"/>
          <w:b/>
          <w:bCs/>
          <w:noProof/>
          <w:sz w:val="28"/>
          <w:szCs w:val="28"/>
        </w:rPr>
        <w:t>Шаг 9.</w:t>
      </w:r>
      <w:r>
        <w:rPr>
          <w:rFonts w:eastAsia="Calibri"/>
          <w:noProof/>
          <w:sz w:val="28"/>
          <w:szCs w:val="28"/>
        </w:rPr>
        <w:t xml:space="preserve"> </w:t>
      </w:r>
      <w:r w:rsidR="00FA0F2B">
        <w:rPr>
          <w:rFonts w:eastAsia="Cambria Math"/>
          <w:color w:val="000000"/>
          <w:sz w:val="28"/>
          <w:szCs w:val="28"/>
        </w:rPr>
        <w:t xml:space="preserve">После завершения </w:t>
      </w:r>
      <w:r>
        <w:rPr>
          <w:rFonts w:eastAsia="Cambria Math"/>
          <w:color w:val="000000"/>
          <w:sz w:val="28"/>
          <w:szCs w:val="28"/>
        </w:rPr>
        <w:t xml:space="preserve">оплаты и </w:t>
      </w:r>
      <w:r w:rsidR="00FA0F2B">
        <w:rPr>
          <w:rFonts w:eastAsia="Cambria Math"/>
          <w:color w:val="000000"/>
          <w:sz w:val="28"/>
          <w:szCs w:val="28"/>
        </w:rPr>
        <w:t>оформления</w:t>
      </w:r>
      <w:r>
        <w:rPr>
          <w:rFonts w:eastAsia="Cambria Math"/>
          <w:color w:val="000000"/>
          <w:sz w:val="28"/>
          <w:szCs w:val="28"/>
        </w:rPr>
        <w:t>,</w:t>
      </w:r>
      <w:r w:rsidR="00FA0F2B">
        <w:rPr>
          <w:rFonts w:eastAsia="Cambria Math"/>
          <w:color w:val="000000"/>
          <w:sz w:val="28"/>
          <w:szCs w:val="28"/>
        </w:rPr>
        <w:t xml:space="preserve"> билеты придут на указанную почту. </w:t>
      </w:r>
    </w:p>
    <w:p w14:paraId="6F56C9B6" w14:textId="2F5C8190" w:rsidR="00FA0F2B" w:rsidRPr="00FA0F2B" w:rsidRDefault="00FA0F2B" w:rsidP="00FA0F2B">
      <w:pPr>
        <w:spacing w:line="360" w:lineRule="auto"/>
        <w:ind w:right="-1" w:firstLine="708"/>
        <w:jc w:val="both"/>
        <w:rPr>
          <w:rFonts w:eastAsia="Calibri"/>
          <w:noProof/>
          <w:sz w:val="28"/>
          <w:szCs w:val="28"/>
        </w:rPr>
      </w:pPr>
    </w:p>
    <w:p w14:paraId="6A0F6989" w14:textId="77777777" w:rsidR="00800353" w:rsidRDefault="00800353" w:rsidP="00E74931">
      <w:pPr>
        <w:ind w:right="-6"/>
        <w:contextualSpacing/>
        <w:jc w:val="both"/>
      </w:pPr>
    </w:p>
    <w:p w14:paraId="27298D71" w14:textId="77777777" w:rsidR="00483BEA" w:rsidRDefault="00483BEA" w:rsidP="00E74931">
      <w:pPr>
        <w:ind w:right="-6"/>
        <w:contextualSpacing/>
        <w:jc w:val="both"/>
      </w:pPr>
    </w:p>
    <w:p w14:paraId="0023F109" w14:textId="77777777" w:rsidR="00483BEA" w:rsidRDefault="00483BEA" w:rsidP="00E74931">
      <w:pPr>
        <w:ind w:right="-6"/>
        <w:contextualSpacing/>
        <w:jc w:val="both"/>
      </w:pPr>
    </w:p>
    <w:p w14:paraId="7DE29698" w14:textId="77777777" w:rsidR="00483BEA" w:rsidRDefault="00483BEA" w:rsidP="00E74931">
      <w:pPr>
        <w:ind w:right="-6"/>
        <w:contextualSpacing/>
        <w:jc w:val="both"/>
      </w:pPr>
    </w:p>
    <w:p w14:paraId="78B84B7D" w14:textId="77777777" w:rsidR="00483BEA" w:rsidRDefault="00483BEA" w:rsidP="00E74931">
      <w:pPr>
        <w:ind w:right="-6"/>
        <w:contextualSpacing/>
        <w:jc w:val="both"/>
      </w:pPr>
    </w:p>
    <w:p w14:paraId="5134F5D1" w14:textId="77777777" w:rsidR="00483BEA" w:rsidRDefault="00483BEA" w:rsidP="00E74931">
      <w:pPr>
        <w:ind w:right="-6"/>
        <w:contextualSpacing/>
        <w:jc w:val="both"/>
      </w:pPr>
    </w:p>
    <w:p w14:paraId="77C7330E" w14:textId="77777777" w:rsidR="00483BEA" w:rsidRDefault="00483BEA" w:rsidP="00E74931">
      <w:pPr>
        <w:ind w:right="-6"/>
        <w:contextualSpacing/>
        <w:jc w:val="both"/>
      </w:pPr>
    </w:p>
    <w:p w14:paraId="2FFEA203" w14:textId="77777777" w:rsidR="00483BEA" w:rsidRDefault="00483BEA" w:rsidP="00E74931">
      <w:pPr>
        <w:ind w:right="-6"/>
        <w:contextualSpacing/>
        <w:jc w:val="both"/>
      </w:pPr>
    </w:p>
    <w:p w14:paraId="569A25BB" w14:textId="77777777" w:rsidR="00483BEA" w:rsidRDefault="00483BEA" w:rsidP="00E74931">
      <w:pPr>
        <w:ind w:right="-6"/>
        <w:contextualSpacing/>
        <w:jc w:val="both"/>
      </w:pPr>
    </w:p>
    <w:p w14:paraId="72A64C33" w14:textId="77777777" w:rsidR="00483BEA" w:rsidRDefault="00483BEA" w:rsidP="00E74931">
      <w:pPr>
        <w:ind w:right="-6"/>
        <w:contextualSpacing/>
        <w:jc w:val="both"/>
      </w:pPr>
    </w:p>
    <w:p w14:paraId="70C6357D" w14:textId="77777777" w:rsidR="00483BEA" w:rsidRDefault="00483BEA" w:rsidP="00E74931">
      <w:pPr>
        <w:ind w:right="-6"/>
        <w:contextualSpacing/>
        <w:jc w:val="both"/>
      </w:pPr>
    </w:p>
    <w:p w14:paraId="7EFEEB13" w14:textId="77777777" w:rsidR="00483BEA" w:rsidRDefault="00483BEA" w:rsidP="00E74931">
      <w:pPr>
        <w:ind w:right="-6"/>
        <w:contextualSpacing/>
        <w:jc w:val="both"/>
      </w:pPr>
    </w:p>
    <w:p w14:paraId="148D430C" w14:textId="77777777" w:rsidR="00483BEA" w:rsidRDefault="00483BEA" w:rsidP="00E74931">
      <w:pPr>
        <w:ind w:right="-6"/>
        <w:contextualSpacing/>
        <w:jc w:val="both"/>
      </w:pPr>
    </w:p>
    <w:p w14:paraId="0A51E2AD" w14:textId="77777777" w:rsidR="00483BEA" w:rsidRDefault="00483BEA" w:rsidP="00E74931">
      <w:pPr>
        <w:ind w:right="-6"/>
        <w:contextualSpacing/>
        <w:jc w:val="both"/>
      </w:pPr>
    </w:p>
    <w:p w14:paraId="0271CCFC" w14:textId="77777777" w:rsidR="00483BEA" w:rsidRDefault="00483BEA" w:rsidP="00E74931">
      <w:pPr>
        <w:ind w:right="-6"/>
        <w:contextualSpacing/>
        <w:jc w:val="both"/>
      </w:pPr>
    </w:p>
    <w:p w14:paraId="6799D0B6" w14:textId="269B933B" w:rsidR="002E0BE0" w:rsidRPr="002409E5" w:rsidRDefault="002E0BE0" w:rsidP="00483BEA">
      <w:pPr>
        <w:ind w:right="-6"/>
        <w:contextualSpacing/>
        <w:jc w:val="both"/>
        <w:rPr>
          <w:b/>
          <w:sz w:val="28"/>
          <w:szCs w:val="28"/>
        </w:rPr>
      </w:pPr>
    </w:p>
    <w:sectPr w:rsidR="002E0BE0" w:rsidRPr="002409E5" w:rsidSect="00483BEA">
      <w:type w:val="continuous"/>
      <w:pgSz w:w="11906" w:h="16838" w:code="9"/>
      <w:pgMar w:top="1134" w:right="567" w:bottom="1134" w:left="1134" w:header="709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FFF6C" w14:textId="77777777" w:rsidR="00921891" w:rsidRDefault="00921891">
      <w:r>
        <w:separator/>
      </w:r>
    </w:p>
  </w:endnote>
  <w:endnote w:type="continuationSeparator" w:id="0">
    <w:p w14:paraId="2BEFA7F5" w14:textId="77777777" w:rsidR="00921891" w:rsidRDefault="00921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2AE57" w14:textId="77777777" w:rsidR="00921891" w:rsidRDefault="00921891">
      <w:r>
        <w:separator/>
      </w:r>
    </w:p>
  </w:footnote>
  <w:footnote w:type="continuationSeparator" w:id="0">
    <w:p w14:paraId="62FDC1FA" w14:textId="77777777" w:rsidR="00921891" w:rsidRDefault="00921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774EF"/>
    <w:multiLevelType w:val="hybridMultilevel"/>
    <w:tmpl w:val="6F685A3C"/>
    <w:lvl w:ilvl="0" w:tplc="BBF2A45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5A"/>
    <w:rsid w:val="0000261E"/>
    <w:rsid w:val="000136AC"/>
    <w:rsid w:val="0001397B"/>
    <w:rsid w:val="00015202"/>
    <w:rsid w:val="000166E2"/>
    <w:rsid w:val="00020054"/>
    <w:rsid w:val="00032203"/>
    <w:rsid w:val="00040B3E"/>
    <w:rsid w:val="00041E9A"/>
    <w:rsid w:val="00046779"/>
    <w:rsid w:val="00053198"/>
    <w:rsid w:val="0005558D"/>
    <w:rsid w:val="00066FB4"/>
    <w:rsid w:val="00077961"/>
    <w:rsid w:val="00082E19"/>
    <w:rsid w:val="000879B1"/>
    <w:rsid w:val="00092BB9"/>
    <w:rsid w:val="000932AB"/>
    <w:rsid w:val="000951B7"/>
    <w:rsid w:val="00096EF4"/>
    <w:rsid w:val="000A23A1"/>
    <w:rsid w:val="000B1A17"/>
    <w:rsid w:val="000C3331"/>
    <w:rsid w:val="000C4BA7"/>
    <w:rsid w:val="000C6718"/>
    <w:rsid w:val="000D55BD"/>
    <w:rsid w:val="000E2601"/>
    <w:rsid w:val="000E65F2"/>
    <w:rsid w:val="000F232D"/>
    <w:rsid w:val="000F3C37"/>
    <w:rsid w:val="00104ECB"/>
    <w:rsid w:val="00104F41"/>
    <w:rsid w:val="001078FC"/>
    <w:rsid w:val="00111D1E"/>
    <w:rsid w:val="00112434"/>
    <w:rsid w:val="00113E14"/>
    <w:rsid w:val="00116140"/>
    <w:rsid w:val="00116363"/>
    <w:rsid w:val="001241D9"/>
    <w:rsid w:val="001320D5"/>
    <w:rsid w:val="00134CE4"/>
    <w:rsid w:val="00146D9B"/>
    <w:rsid w:val="00154A0B"/>
    <w:rsid w:val="0016034A"/>
    <w:rsid w:val="00161946"/>
    <w:rsid w:val="00163B03"/>
    <w:rsid w:val="001640BF"/>
    <w:rsid w:val="0016474E"/>
    <w:rsid w:val="00166CC1"/>
    <w:rsid w:val="00176B22"/>
    <w:rsid w:val="0017750F"/>
    <w:rsid w:val="0018045A"/>
    <w:rsid w:val="00184C43"/>
    <w:rsid w:val="00186271"/>
    <w:rsid w:val="0019132B"/>
    <w:rsid w:val="00194A89"/>
    <w:rsid w:val="001A0A77"/>
    <w:rsid w:val="001A1C1C"/>
    <w:rsid w:val="001A24BA"/>
    <w:rsid w:val="001A438B"/>
    <w:rsid w:val="001A550A"/>
    <w:rsid w:val="001B7940"/>
    <w:rsid w:val="001D0A36"/>
    <w:rsid w:val="001D185A"/>
    <w:rsid w:val="001D598C"/>
    <w:rsid w:val="001E1E10"/>
    <w:rsid w:val="001E7A1C"/>
    <w:rsid w:val="0020743D"/>
    <w:rsid w:val="00207EF8"/>
    <w:rsid w:val="00211BB4"/>
    <w:rsid w:val="00217005"/>
    <w:rsid w:val="00222EB6"/>
    <w:rsid w:val="002307C8"/>
    <w:rsid w:val="002409E5"/>
    <w:rsid w:val="00242C1F"/>
    <w:rsid w:val="00253D7E"/>
    <w:rsid w:val="00254571"/>
    <w:rsid w:val="00260AC5"/>
    <w:rsid w:val="00264430"/>
    <w:rsid w:val="00267029"/>
    <w:rsid w:val="00272D72"/>
    <w:rsid w:val="00274B06"/>
    <w:rsid w:val="00280AA0"/>
    <w:rsid w:val="00296689"/>
    <w:rsid w:val="002A6116"/>
    <w:rsid w:val="002B49F3"/>
    <w:rsid w:val="002C4393"/>
    <w:rsid w:val="002C44A1"/>
    <w:rsid w:val="002C7CCE"/>
    <w:rsid w:val="002D7892"/>
    <w:rsid w:val="002E0BE0"/>
    <w:rsid w:val="002E608C"/>
    <w:rsid w:val="002E615E"/>
    <w:rsid w:val="002E7EFE"/>
    <w:rsid w:val="002F2634"/>
    <w:rsid w:val="002F26E6"/>
    <w:rsid w:val="002F4EF3"/>
    <w:rsid w:val="002F56F5"/>
    <w:rsid w:val="00311E4B"/>
    <w:rsid w:val="00320C0F"/>
    <w:rsid w:val="0032258C"/>
    <w:rsid w:val="00323A6E"/>
    <w:rsid w:val="00325544"/>
    <w:rsid w:val="003354D6"/>
    <w:rsid w:val="00343A1D"/>
    <w:rsid w:val="0034676F"/>
    <w:rsid w:val="00350C4F"/>
    <w:rsid w:val="003651C9"/>
    <w:rsid w:val="0036629A"/>
    <w:rsid w:val="003746EB"/>
    <w:rsid w:val="003750E6"/>
    <w:rsid w:val="00375B13"/>
    <w:rsid w:val="003769C5"/>
    <w:rsid w:val="00390111"/>
    <w:rsid w:val="003A245E"/>
    <w:rsid w:val="003A5BBC"/>
    <w:rsid w:val="003A6192"/>
    <w:rsid w:val="003B0FC6"/>
    <w:rsid w:val="003B1E7D"/>
    <w:rsid w:val="003B7BBF"/>
    <w:rsid w:val="003C5D22"/>
    <w:rsid w:val="003D163D"/>
    <w:rsid w:val="003D3444"/>
    <w:rsid w:val="003D4B9E"/>
    <w:rsid w:val="003E2074"/>
    <w:rsid w:val="003E7C9E"/>
    <w:rsid w:val="003F4568"/>
    <w:rsid w:val="00402F10"/>
    <w:rsid w:val="00403B26"/>
    <w:rsid w:val="00404A73"/>
    <w:rsid w:val="004105DB"/>
    <w:rsid w:val="0041200B"/>
    <w:rsid w:val="004243D5"/>
    <w:rsid w:val="00425467"/>
    <w:rsid w:val="004301A7"/>
    <w:rsid w:val="00450F6D"/>
    <w:rsid w:val="004566BA"/>
    <w:rsid w:val="00456BAA"/>
    <w:rsid w:val="00456CD5"/>
    <w:rsid w:val="0046248A"/>
    <w:rsid w:val="00464664"/>
    <w:rsid w:val="00470FAF"/>
    <w:rsid w:val="00472024"/>
    <w:rsid w:val="004825CF"/>
    <w:rsid w:val="00483BEA"/>
    <w:rsid w:val="00490477"/>
    <w:rsid w:val="00491E9A"/>
    <w:rsid w:val="00497B84"/>
    <w:rsid w:val="004A135B"/>
    <w:rsid w:val="004A3261"/>
    <w:rsid w:val="004B6BAB"/>
    <w:rsid w:val="004E1437"/>
    <w:rsid w:val="004E5D38"/>
    <w:rsid w:val="004E7C75"/>
    <w:rsid w:val="004F0D82"/>
    <w:rsid w:val="004F4CED"/>
    <w:rsid w:val="004F75C4"/>
    <w:rsid w:val="004F78E2"/>
    <w:rsid w:val="005005E0"/>
    <w:rsid w:val="00501B8C"/>
    <w:rsid w:val="005072D6"/>
    <w:rsid w:val="00536F86"/>
    <w:rsid w:val="005401CF"/>
    <w:rsid w:val="005449A5"/>
    <w:rsid w:val="00546D68"/>
    <w:rsid w:val="00555B54"/>
    <w:rsid w:val="00557164"/>
    <w:rsid w:val="00576B04"/>
    <w:rsid w:val="0058105B"/>
    <w:rsid w:val="00586893"/>
    <w:rsid w:val="00592260"/>
    <w:rsid w:val="00594755"/>
    <w:rsid w:val="005A2577"/>
    <w:rsid w:val="005A3203"/>
    <w:rsid w:val="005B063D"/>
    <w:rsid w:val="005B1292"/>
    <w:rsid w:val="005C540F"/>
    <w:rsid w:val="005E1EAC"/>
    <w:rsid w:val="00600909"/>
    <w:rsid w:val="00606E4D"/>
    <w:rsid w:val="006078C8"/>
    <w:rsid w:val="00614BF3"/>
    <w:rsid w:val="006277A6"/>
    <w:rsid w:val="00646A13"/>
    <w:rsid w:val="006541E7"/>
    <w:rsid w:val="00660040"/>
    <w:rsid w:val="0066373F"/>
    <w:rsid w:val="00673CD5"/>
    <w:rsid w:val="00674889"/>
    <w:rsid w:val="006756E2"/>
    <w:rsid w:val="00681756"/>
    <w:rsid w:val="00687669"/>
    <w:rsid w:val="006940FC"/>
    <w:rsid w:val="006A40F5"/>
    <w:rsid w:val="006B00C2"/>
    <w:rsid w:val="006B5D64"/>
    <w:rsid w:val="006C505F"/>
    <w:rsid w:val="006C643B"/>
    <w:rsid w:val="006D5977"/>
    <w:rsid w:val="006E3F88"/>
    <w:rsid w:val="006E5412"/>
    <w:rsid w:val="006E79F6"/>
    <w:rsid w:val="006F57AF"/>
    <w:rsid w:val="006F5A84"/>
    <w:rsid w:val="00722ADA"/>
    <w:rsid w:val="007277C3"/>
    <w:rsid w:val="00730F5A"/>
    <w:rsid w:val="00731621"/>
    <w:rsid w:val="00734D07"/>
    <w:rsid w:val="007466AA"/>
    <w:rsid w:val="00755053"/>
    <w:rsid w:val="00755BA0"/>
    <w:rsid w:val="0077053D"/>
    <w:rsid w:val="007803ED"/>
    <w:rsid w:val="007905CC"/>
    <w:rsid w:val="00790B66"/>
    <w:rsid w:val="0079552C"/>
    <w:rsid w:val="007957E6"/>
    <w:rsid w:val="00796064"/>
    <w:rsid w:val="007A12CE"/>
    <w:rsid w:val="007A1965"/>
    <w:rsid w:val="007B10CD"/>
    <w:rsid w:val="007E24BE"/>
    <w:rsid w:val="007E41A8"/>
    <w:rsid w:val="007E5571"/>
    <w:rsid w:val="007F720A"/>
    <w:rsid w:val="00800353"/>
    <w:rsid w:val="008003EF"/>
    <w:rsid w:val="00800ACE"/>
    <w:rsid w:val="00803EE9"/>
    <w:rsid w:val="00806A58"/>
    <w:rsid w:val="00813139"/>
    <w:rsid w:val="00816B43"/>
    <w:rsid w:val="008333BC"/>
    <w:rsid w:val="008358B7"/>
    <w:rsid w:val="00845CE9"/>
    <w:rsid w:val="008540C9"/>
    <w:rsid w:val="0086462D"/>
    <w:rsid w:val="00873D75"/>
    <w:rsid w:val="00896B1E"/>
    <w:rsid w:val="008A613C"/>
    <w:rsid w:val="008A6A65"/>
    <w:rsid w:val="008A7A68"/>
    <w:rsid w:val="008C2EC9"/>
    <w:rsid w:val="008C3B1A"/>
    <w:rsid w:val="008E2E27"/>
    <w:rsid w:val="008F1ACD"/>
    <w:rsid w:val="008F4526"/>
    <w:rsid w:val="008F4A75"/>
    <w:rsid w:val="008F5291"/>
    <w:rsid w:val="00907E1C"/>
    <w:rsid w:val="00911352"/>
    <w:rsid w:val="00917AE6"/>
    <w:rsid w:val="00921891"/>
    <w:rsid w:val="00925E6F"/>
    <w:rsid w:val="00927B6C"/>
    <w:rsid w:val="00932892"/>
    <w:rsid w:val="00933C43"/>
    <w:rsid w:val="00937F86"/>
    <w:rsid w:val="00940B3F"/>
    <w:rsid w:val="00942899"/>
    <w:rsid w:val="00970FA6"/>
    <w:rsid w:val="00973EF9"/>
    <w:rsid w:val="00986E01"/>
    <w:rsid w:val="00996175"/>
    <w:rsid w:val="00997CEE"/>
    <w:rsid w:val="009A423C"/>
    <w:rsid w:val="009A4CB8"/>
    <w:rsid w:val="009B3411"/>
    <w:rsid w:val="009B3D82"/>
    <w:rsid w:val="009C2814"/>
    <w:rsid w:val="009C4FF2"/>
    <w:rsid w:val="009E5B00"/>
    <w:rsid w:val="009E5EA5"/>
    <w:rsid w:val="009E77FE"/>
    <w:rsid w:val="00A06648"/>
    <w:rsid w:val="00A1022D"/>
    <w:rsid w:val="00A37E90"/>
    <w:rsid w:val="00A40DF0"/>
    <w:rsid w:val="00A45F59"/>
    <w:rsid w:val="00A46818"/>
    <w:rsid w:val="00A54AF5"/>
    <w:rsid w:val="00A571B0"/>
    <w:rsid w:val="00A72528"/>
    <w:rsid w:val="00A73E4E"/>
    <w:rsid w:val="00A802B2"/>
    <w:rsid w:val="00A84BFE"/>
    <w:rsid w:val="00A87A50"/>
    <w:rsid w:val="00A87ACF"/>
    <w:rsid w:val="00A921F4"/>
    <w:rsid w:val="00A930E7"/>
    <w:rsid w:val="00A94F29"/>
    <w:rsid w:val="00A95F64"/>
    <w:rsid w:val="00AA60F4"/>
    <w:rsid w:val="00AB258E"/>
    <w:rsid w:val="00AB4EB7"/>
    <w:rsid w:val="00AC1730"/>
    <w:rsid w:val="00AC5FB7"/>
    <w:rsid w:val="00AC675C"/>
    <w:rsid w:val="00AC7893"/>
    <w:rsid w:val="00AD3634"/>
    <w:rsid w:val="00AE1D50"/>
    <w:rsid w:val="00AE27CD"/>
    <w:rsid w:val="00AE2830"/>
    <w:rsid w:val="00AE54A7"/>
    <w:rsid w:val="00AE78BD"/>
    <w:rsid w:val="00AE7BD1"/>
    <w:rsid w:val="00B00F53"/>
    <w:rsid w:val="00B05505"/>
    <w:rsid w:val="00B100F5"/>
    <w:rsid w:val="00B13AA1"/>
    <w:rsid w:val="00B20711"/>
    <w:rsid w:val="00B22D1D"/>
    <w:rsid w:val="00B2303D"/>
    <w:rsid w:val="00B370BB"/>
    <w:rsid w:val="00B43715"/>
    <w:rsid w:val="00B5031E"/>
    <w:rsid w:val="00B70097"/>
    <w:rsid w:val="00B804DC"/>
    <w:rsid w:val="00B85D1E"/>
    <w:rsid w:val="00BA2927"/>
    <w:rsid w:val="00BA3E18"/>
    <w:rsid w:val="00BB24B5"/>
    <w:rsid w:val="00BB707A"/>
    <w:rsid w:val="00BB7711"/>
    <w:rsid w:val="00BC04B5"/>
    <w:rsid w:val="00BC3ED1"/>
    <w:rsid w:val="00BC6339"/>
    <w:rsid w:val="00BD2039"/>
    <w:rsid w:val="00BE2097"/>
    <w:rsid w:val="00BE7B28"/>
    <w:rsid w:val="00BF1057"/>
    <w:rsid w:val="00BF1D94"/>
    <w:rsid w:val="00BF63AF"/>
    <w:rsid w:val="00BF6F02"/>
    <w:rsid w:val="00C00014"/>
    <w:rsid w:val="00C023A5"/>
    <w:rsid w:val="00C02EDC"/>
    <w:rsid w:val="00C225AF"/>
    <w:rsid w:val="00C27190"/>
    <w:rsid w:val="00C35052"/>
    <w:rsid w:val="00C35551"/>
    <w:rsid w:val="00C46E90"/>
    <w:rsid w:val="00C5586D"/>
    <w:rsid w:val="00C60E4B"/>
    <w:rsid w:val="00C6672B"/>
    <w:rsid w:val="00C73D21"/>
    <w:rsid w:val="00C76451"/>
    <w:rsid w:val="00C813ED"/>
    <w:rsid w:val="00C81A6D"/>
    <w:rsid w:val="00C85FAD"/>
    <w:rsid w:val="00C956DB"/>
    <w:rsid w:val="00CC3375"/>
    <w:rsid w:val="00CC5851"/>
    <w:rsid w:val="00CD6D65"/>
    <w:rsid w:val="00CF5A46"/>
    <w:rsid w:val="00D030BF"/>
    <w:rsid w:val="00D0779E"/>
    <w:rsid w:val="00D27A25"/>
    <w:rsid w:val="00D3400D"/>
    <w:rsid w:val="00D34749"/>
    <w:rsid w:val="00D37FDE"/>
    <w:rsid w:val="00D37FEC"/>
    <w:rsid w:val="00D469EF"/>
    <w:rsid w:val="00D52E47"/>
    <w:rsid w:val="00D53BFC"/>
    <w:rsid w:val="00D63590"/>
    <w:rsid w:val="00D63B2C"/>
    <w:rsid w:val="00D65D80"/>
    <w:rsid w:val="00D720A2"/>
    <w:rsid w:val="00D73C47"/>
    <w:rsid w:val="00D75828"/>
    <w:rsid w:val="00D823AD"/>
    <w:rsid w:val="00D839C1"/>
    <w:rsid w:val="00D9242C"/>
    <w:rsid w:val="00D934A9"/>
    <w:rsid w:val="00DA4DE8"/>
    <w:rsid w:val="00DB156D"/>
    <w:rsid w:val="00DC022F"/>
    <w:rsid w:val="00DC6526"/>
    <w:rsid w:val="00DD1335"/>
    <w:rsid w:val="00DD36FE"/>
    <w:rsid w:val="00DD4682"/>
    <w:rsid w:val="00DD623C"/>
    <w:rsid w:val="00DE0568"/>
    <w:rsid w:val="00DE370B"/>
    <w:rsid w:val="00DE7003"/>
    <w:rsid w:val="00DF3283"/>
    <w:rsid w:val="00DF5A05"/>
    <w:rsid w:val="00E0188D"/>
    <w:rsid w:val="00E071A2"/>
    <w:rsid w:val="00E07784"/>
    <w:rsid w:val="00E16A6A"/>
    <w:rsid w:val="00E24975"/>
    <w:rsid w:val="00E26D91"/>
    <w:rsid w:val="00E31C9F"/>
    <w:rsid w:val="00E32CF0"/>
    <w:rsid w:val="00E36E8B"/>
    <w:rsid w:val="00E37818"/>
    <w:rsid w:val="00E43213"/>
    <w:rsid w:val="00E56731"/>
    <w:rsid w:val="00E63A61"/>
    <w:rsid w:val="00E6556B"/>
    <w:rsid w:val="00E74931"/>
    <w:rsid w:val="00E82228"/>
    <w:rsid w:val="00E87B52"/>
    <w:rsid w:val="00E93E5D"/>
    <w:rsid w:val="00EA7329"/>
    <w:rsid w:val="00EB27EE"/>
    <w:rsid w:val="00ED52E4"/>
    <w:rsid w:val="00ED5F7B"/>
    <w:rsid w:val="00ED6307"/>
    <w:rsid w:val="00EF46A4"/>
    <w:rsid w:val="00F04981"/>
    <w:rsid w:val="00F204CC"/>
    <w:rsid w:val="00F2216A"/>
    <w:rsid w:val="00F229EF"/>
    <w:rsid w:val="00F26207"/>
    <w:rsid w:val="00F33FC8"/>
    <w:rsid w:val="00F34424"/>
    <w:rsid w:val="00F34DBC"/>
    <w:rsid w:val="00F35AB0"/>
    <w:rsid w:val="00F374E3"/>
    <w:rsid w:val="00F57301"/>
    <w:rsid w:val="00F579BA"/>
    <w:rsid w:val="00F722DB"/>
    <w:rsid w:val="00F7293B"/>
    <w:rsid w:val="00F7557D"/>
    <w:rsid w:val="00F75D89"/>
    <w:rsid w:val="00F820C9"/>
    <w:rsid w:val="00F900D2"/>
    <w:rsid w:val="00F92BE6"/>
    <w:rsid w:val="00F938FB"/>
    <w:rsid w:val="00FA0F2B"/>
    <w:rsid w:val="00FA518A"/>
    <w:rsid w:val="00FB3B5A"/>
    <w:rsid w:val="00FB49BE"/>
    <w:rsid w:val="00FB61C0"/>
    <w:rsid w:val="00FB716C"/>
    <w:rsid w:val="00FD39CC"/>
    <w:rsid w:val="00FD47A0"/>
    <w:rsid w:val="00FD4CBC"/>
    <w:rsid w:val="00FD50F2"/>
    <w:rsid w:val="00FE7AF5"/>
    <w:rsid w:val="00FE7EC9"/>
    <w:rsid w:val="00FF4843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9805E"/>
  <w15:docId w15:val="{50E25F0E-421B-4B40-A68C-D2F72DB4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0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5673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56731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4120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DE370B"/>
    <w:rPr>
      <w:color w:val="0000FF"/>
      <w:u w:val="single"/>
    </w:rPr>
  </w:style>
  <w:style w:type="paragraph" w:styleId="a7">
    <w:name w:val="Balloon Text"/>
    <w:basedOn w:val="a"/>
    <w:semiHidden/>
    <w:rsid w:val="00BF63AF"/>
    <w:rPr>
      <w:rFonts w:ascii="Tahoma" w:hAnsi="Tahoma" w:cs="Tahoma"/>
      <w:sz w:val="16"/>
      <w:szCs w:val="16"/>
    </w:rPr>
  </w:style>
  <w:style w:type="paragraph" w:customStyle="1" w:styleId="a8">
    <w:name w:val="Подписание"/>
    <w:basedOn w:val="a"/>
    <w:rsid w:val="00C956DB"/>
    <w:pPr>
      <w:keepNext/>
      <w:ind w:firstLine="709"/>
      <w:jc w:val="both"/>
    </w:pPr>
    <w:rPr>
      <w:sz w:val="28"/>
      <w:szCs w:val="20"/>
    </w:rPr>
  </w:style>
  <w:style w:type="paragraph" w:customStyle="1" w:styleId="ConsPlusTitle">
    <w:name w:val="ConsPlusTitle"/>
    <w:rsid w:val="004E5D3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D53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kzn.kassir.ru/selection/sportivnyie-igryi-stran-briks-2024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dr\Desktop\&#1041;&#1083;&#1072;&#1085;&#1082;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Бланк2018</Template>
  <TotalTime>31</TotalTime>
  <Pages>4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ПО ДЕЛАМ МОЛОДЕЖИ, СПОРТУ И ТУРИЗМУ</vt:lpstr>
    </vt:vector>
  </TitlesOfParts>
  <Company>МДМС РТ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ДЕЛАМ МОЛОДЕЖИ, СПОРТУ И ТУРИЗМУ</dc:title>
  <dc:creator>Ildr</dc:creator>
  <cp:lastModifiedBy>Арина Нугуманова</cp:lastModifiedBy>
  <cp:revision>5</cp:revision>
  <cp:lastPrinted>2020-10-23T12:20:00Z</cp:lastPrinted>
  <dcterms:created xsi:type="dcterms:W3CDTF">2024-05-14T13:29:00Z</dcterms:created>
  <dcterms:modified xsi:type="dcterms:W3CDTF">2024-05-14T14:30:00Z</dcterms:modified>
</cp:coreProperties>
</file>